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54948" w14:textId="77777777" w:rsidR="00245919" w:rsidRPr="00026BDB" w:rsidRDefault="00245919" w:rsidP="00245919">
      <w:pPr>
        <w:jc w:val="center"/>
        <w:rPr>
          <w:rFonts w:ascii="Trebuchet MS" w:hAnsi="Trebuchet MS" w:cs="Times New Roman"/>
          <w:b/>
          <w:sz w:val="24"/>
          <w:szCs w:val="24"/>
        </w:rPr>
      </w:pPr>
    </w:p>
    <w:p w14:paraId="60795B58" w14:textId="77777777" w:rsidR="00245919" w:rsidRPr="00026BDB" w:rsidRDefault="00245919" w:rsidP="00245919">
      <w:pPr>
        <w:rPr>
          <w:rFonts w:ascii="Trebuchet MS" w:hAnsi="Trebuchet MS" w:cs="Times New Roman"/>
          <w:sz w:val="24"/>
          <w:szCs w:val="24"/>
        </w:rPr>
      </w:pPr>
    </w:p>
    <w:p w14:paraId="44098D84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  <w:bookmarkStart w:id="0" w:name="_GoBack"/>
      <w:bookmarkEnd w:id="0"/>
    </w:p>
    <w:p w14:paraId="3D86D34D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7864FC5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5531D831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743FC55C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D835A66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32FDE2F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1E6B96D4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086101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52252537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76119268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B2AA16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4D7EF5E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AACD166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72EA0327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687EBDA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776FC742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163C309B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E216714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027C29A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7056DF21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FBAF1AC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51D627A1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FBB24A8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6979FA5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078626D1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08BC46B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4CFB01F4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5486D99D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54572C0F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F4214FD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52C0A13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558B3E6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59E6353C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6F9518A2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5DEF6E3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5B23C02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71B4CE86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063D48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50DE1863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735A6EC5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6F586F7A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2EB99B86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190356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345E76F5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7065F1C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3A7B814D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2F1C2F6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67545B3C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2A3D098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02A450A0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74B5BAE7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7AD01346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B804FC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2482508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36590C56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13B144A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22861494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0CD0465D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2D28140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  <w:r w:rsidRPr="00026BDB">
        <w:rPr>
          <w:rFonts w:ascii="Trebuchet MS" w:hAnsi="Trebuchet MS"/>
        </w:rPr>
        <w:br w:type="page"/>
      </w:r>
    </w:p>
    <w:p w14:paraId="7595643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7F32DF6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5DB2818F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4213BDE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2A02833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3D70F7CD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31DF4200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5CF3BB43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0D63DB33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4ADCEF8B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8DE944B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DEBD132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4AC53DBC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0BDE3595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66BA5843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5D8F8F4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3FD370B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2D983902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3CFC65C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14F99FF3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779EFAA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BEC240D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1D2FD1A7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E8ABFB8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3BE9DDB2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15EAC611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6ABD29D4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75FA97EF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9A39793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03FA9DAD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407F9CF6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lastRenderedPageBreak/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7AB55C29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</w:p>
    <w:p w14:paraId="1A9D8616" w14:textId="77777777" w:rsidR="00026BDB" w:rsidRPr="00026BDB" w:rsidRDefault="00026BDB" w:rsidP="00026BDB">
      <w:pPr>
        <w:jc w:val="center"/>
        <w:rPr>
          <w:rFonts w:ascii="Trebuchet MS" w:eastAsia="Cambria" w:hAnsi="Trebuchet MS" w:cs="Cambria"/>
          <w:b/>
          <w:sz w:val="160"/>
          <w:szCs w:val="160"/>
        </w:rPr>
      </w:pPr>
      <w:proofErr w:type="gramStart"/>
      <w:r w:rsidRPr="00026BDB">
        <w:rPr>
          <w:rFonts w:ascii="Trebuchet MS" w:eastAsia="Cambria" w:hAnsi="Trebuchet MS" w:cs="Cambria"/>
          <w:b/>
          <w:sz w:val="160"/>
          <w:szCs w:val="160"/>
        </w:rPr>
        <w:t xml:space="preserve">a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proofErr w:type="gramEnd"/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>b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 </w:t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</w:r>
      <w:r w:rsidRPr="00026BDB">
        <w:rPr>
          <w:rFonts w:ascii="Trebuchet MS" w:eastAsia="Cambria" w:hAnsi="Trebuchet MS" w:cs="Cambria"/>
          <w:b/>
          <w:sz w:val="160"/>
          <w:szCs w:val="160"/>
        </w:rPr>
        <w:tab/>
        <w:t xml:space="preserve"> c</w:t>
      </w:r>
    </w:p>
    <w:p w14:paraId="2AB2397A" w14:textId="77777777" w:rsidR="00C55EEA" w:rsidRDefault="00026BDB"/>
    <w:sectPr w:rsidR="00C55EEA" w:rsidSect="00245919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0E3D9" w14:textId="77777777" w:rsidR="00026BDB" w:rsidRDefault="00026BDB" w:rsidP="00245919">
      <w:pPr>
        <w:spacing w:line="240" w:lineRule="auto"/>
      </w:pPr>
      <w:r>
        <w:separator/>
      </w:r>
    </w:p>
  </w:endnote>
  <w:endnote w:type="continuationSeparator" w:id="0">
    <w:p w14:paraId="356699DC" w14:textId="77777777" w:rsidR="00026BDB" w:rsidRDefault="00026BDB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D5108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2BECB544" wp14:editId="32F2ABEC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3D67D" w14:textId="77777777" w:rsidR="00026BDB" w:rsidRDefault="00026BDB" w:rsidP="00245919">
      <w:pPr>
        <w:spacing w:line="240" w:lineRule="auto"/>
      </w:pPr>
      <w:r>
        <w:separator/>
      </w:r>
    </w:p>
  </w:footnote>
  <w:footnote w:type="continuationSeparator" w:id="0">
    <w:p w14:paraId="139F080D" w14:textId="77777777" w:rsidR="00026BDB" w:rsidRDefault="00026BDB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CB009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5CFABCF2" wp14:editId="1A2F8421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DB"/>
    <w:rsid w:val="00026BDB"/>
    <w:rsid w:val="001E4C66"/>
    <w:rsid w:val="00245919"/>
    <w:rsid w:val="002D48C3"/>
    <w:rsid w:val="00537ECD"/>
    <w:rsid w:val="006C5DB6"/>
    <w:rsid w:val="008F18C6"/>
    <w:rsid w:val="00BF738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E6E26"/>
  <w14:defaultImageDpi w14:val="32767"/>
  <w15:chartTrackingRefBased/>
  <w15:docId w15:val="{075DF2FE-83E0-45D2-93FD-303F3A25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26BDB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l\OneDrive\Documents\Custom%20Office%20Templates\MAELC%20Letterhead%20Ma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MAELC Letterhead Master</Template>
  <TotalTime>2</TotalTime>
  <Pages>17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Hueners</dc:creator>
  <cp:keywords/>
  <dc:description/>
  <cp:lastModifiedBy>Janelle Hueners</cp:lastModifiedBy>
  <cp:revision>1</cp:revision>
  <cp:lastPrinted>2019-09-04T17:08:00Z</cp:lastPrinted>
  <dcterms:created xsi:type="dcterms:W3CDTF">2019-11-18T00:22:00Z</dcterms:created>
  <dcterms:modified xsi:type="dcterms:W3CDTF">2019-11-18T00:24:00Z</dcterms:modified>
</cp:coreProperties>
</file>