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A91B5" w14:textId="77777777" w:rsidR="00245919" w:rsidRDefault="00245919" w:rsidP="002459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648388" w14:textId="77777777" w:rsidR="00245919" w:rsidRPr="00925E5D" w:rsidRDefault="00245919" w:rsidP="00245919">
      <w:pPr>
        <w:rPr>
          <w:rFonts w:ascii="Times New Roman" w:hAnsi="Times New Roman" w:cs="Times New Roman"/>
          <w:sz w:val="24"/>
          <w:szCs w:val="24"/>
        </w:rPr>
      </w:pPr>
    </w:p>
    <w:p w14:paraId="010FFEC3" w14:textId="77777777" w:rsidR="00462EB8" w:rsidRPr="00462EB8" w:rsidRDefault="00462EB8" w:rsidP="00462EB8">
      <w:pPr>
        <w:jc w:val="center"/>
        <w:rPr>
          <w:rFonts w:ascii="Trebuchet MS" w:eastAsia="Cambria" w:hAnsi="Trebuchet MS" w:cs="Times New Roman"/>
          <w:b/>
          <w:sz w:val="60"/>
          <w:szCs w:val="60"/>
        </w:rPr>
      </w:pPr>
      <w:r w:rsidRPr="00462EB8">
        <w:rPr>
          <w:rFonts w:ascii="Trebuchet MS" w:eastAsia="Cambria" w:hAnsi="Trebuchet MS" w:cs="Times New Roman"/>
          <w:b/>
          <w:sz w:val="60"/>
          <w:szCs w:val="60"/>
        </w:rPr>
        <w:t>Punnett Square Palooza Crosses Master Sheet</w:t>
      </w:r>
    </w:p>
    <w:p w14:paraId="5DAD1D56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  <w:lang w:val="es-PR"/>
        </w:rPr>
      </w:pPr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 xml:space="preserve">AA x </w:t>
      </w:r>
      <w:proofErr w:type="spellStart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>Aa</w:t>
      </w:r>
      <w:proofErr w:type="spellEnd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 xml:space="preserve"> (6 A, 2 a)</w:t>
      </w:r>
    </w:p>
    <w:p w14:paraId="554B434F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  <w:lang w:val="es-PR"/>
        </w:rPr>
      </w:pPr>
      <w:proofErr w:type="spellStart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>Aa</w:t>
      </w:r>
      <w:proofErr w:type="spellEnd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 xml:space="preserve"> x </w:t>
      </w:r>
      <w:proofErr w:type="spellStart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>aa</w:t>
      </w:r>
      <w:proofErr w:type="spellEnd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 xml:space="preserve"> (2 A, 6 a)</w:t>
      </w:r>
    </w:p>
    <w:p w14:paraId="4362158D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  <w:lang w:val="es-PR"/>
        </w:rPr>
      </w:pPr>
      <w:proofErr w:type="spellStart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>Aa</w:t>
      </w:r>
      <w:proofErr w:type="spellEnd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 xml:space="preserve"> x </w:t>
      </w:r>
      <w:proofErr w:type="spellStart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>Aa</w:t>
      </w:r>
      <w:proofErr w:type="spellEnd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 xml:space="preserve"> (4 A, 4 a)</w:t>
      </w:r>
    </w:p>
    <w:p w14:paraId="24E1929F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  <w:lang w:val="es-PR"/>
        </w:rPr>
      </w:pPr>
      <w:proofErr w:type="spellStart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>aa</w:t>
      </w:r>
      <w:proofErr w:type="spellEnd"/>
      <w:r w:rsidRPr="00462EB8">
        <w:rPr>
          <w:rFonts w:ascii="Trebuchet MS" w:eastAsia="Cambria" w:hAnsi="Trebuchet MS" w:cs="Times New Roman"/>
          <w:sz w:val="24"/>
          <w:szCs w:val="24"/>
          <w:lang w:val="es-PR"/>
        </w:rPr>
        <w:t xml:space="preserve"> x AA (4 A, 4 a)</w:t>
      </w:r>
    </w:p>
    <w:p w14:paraId="7CC2B3C7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  <w:lang w:val="es-PR"/>
        </w:rPr>
      </w:pPr>
    </w:p>
    <w:p w14:paraId="5477C736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AA x Bb (4 A, 0 a, 2 B, 2 b)</w:t>
      </w:r>
    </w:p>
    <w:p w14:paraId="12224E71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Aa x Bb (2 A, 2 a, 2 B, 2 B)</w:t>
      </w:r>
    </w:p>
    <w:p w14:paraId="49280723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Aa x BB (2 A, 2 a, 4 B, 0 b)</w:t>
      </w:r>
      <w:bookmarkStart w:id="0" w:name="_GoBack"/>
      <w:bookmarkEnd w:id="0"/>
    </w:p>
    <w:p w14:paraId="1FA6AB80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</w:p>
    <w:p w14:paraId="580E028C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bb x bb (0 B, 8 b)</w:t>
      </w:r>
    </w:p>
    <w:p w14:paraId="2C84A5C7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BB x bb (4 B, 4 b)</w:t>
      </w:r>
    </w:p>
    <w:p w14:paraId="77D892DD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Bb x Bb (4 B, 4 b)</w:t>
      </w:r>
    </w:p>
    <w:p w14:paraId="4A8724BE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BB x Bb (6 B, 2 b)</w:t>
      </w:r>
    </w:p>
    <w:p w14:paraId="3D995BA0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</w:p>
    <w:p w14:paraId="3F5CD15B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Bb x Dd (2 B, 2 b, 2 D, 2 d)</w:t>
      </w:r>
    </w:p>
    <w:p w14:paraId="66D86DCB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BB x DD (4 B, 0 b, 4 D, 0 d)</w:t>
      </w:r>
    </w:p>
    <w:p w14:paraId="17F8E781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bb x dd (0 B, 4 b, 0 D, 4 d)</w:t>
      </w:r>
    </w:p>
    <w:p w14:paraId="42D602C6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</w:p>
    <w:p w14:paraId="273547A3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DD x DD (8 D, 0 d)</w:t>
      </w:r>
    </w:p>
    <w:p w14:paraId="420A0CA9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dd x dd (0 D, 8 d)</w:t>
      </w:r>
    </w:p>
    <w:p w14:paraId="16947E12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Dd x DD (6 D, 2 d)</w:t>
      </w:r>
    </w:p>
    <w:p w14:paraId="59B547BD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Dd x dd (2 D, 6 d)</w:t>
      </w:r>
    </w:p>
    <w:p w14:paraId="1A8DF747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</w:p>
    <w:p w14:paraId="53541B8F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Aa x DD (2 A, 2 a, 4 D, 0 d)</w:t>
      </w:r>
    </w:p>
    <w:p w14:paraId="5CB222B3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aa x dd (0 A, 4 a, 0 D, 4 d)</w:t>
      </w:r>
    </w:p>
    <w:p w14:paraId="38EA207E" w14:textId="77777777" w:rsidR="00462EB8" w:rsidRPr="00462EB8" w:rsidRDefault="00462EB8" w:rsidP="00462EB8">
      <w:pPr>
        <w:rPr>
          <w:rFonts w:ascii="Trebuchet MS" w:eastAsia="Cambria" w:hAnsi="Trebuchet MS" w:cs="Times New Roman"/>
          <w:sz w:val="24"/>
          <w:szCs w:val="24"/>
        </w:rPr>
      </w:pPr>
      <w:r w:rsidRPr="00462EB8">
        <w:rPr>
          <w:rFonts w:ascii="Trebuchet MS" w:eastAsia="Cambria" w:hAnsi="Trebuchet MS" w:cs="Times New Roman"/>
          <w:sz w:val="24"/>
          <w:szCs w:val="24"/>
        </w:rPr>
        <w:t>AA x Dd (4 A, 0 a, 2 D, 2 d)</w:t>
      </w:r>
    </w:p>
    <w:p w14:paraId="1216A36B" w14:textId="77777777" w:rsidR="00C55EEA" w:rsidRDefault="00462EB8"/>
    <w:sectPr w:rsidR="00C55EEA" w:rsidSect="00245919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E17E0" w14:textId="77777777" w:rsidR="00462EB8" w:rsidRDefault="00462EB8" w:rsidP="00245919">
      <w:pPr>
        <w:spacing w:line="240" w:lineRule="auto"/>
      </w:pPr>
      <w:r>
        <w:separator/>
      </w:r>
    </w:p>
  </w:endnote>
  <w:endnote w:type="continuationSeparator" w:id="0">
    <w:p w14:paraId="6485F063" w14:textId="77777777" w:rsidR="00462EB8" w:rsidRDefault="00462EB8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506E2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34312C07" wp14:editId="5D72D305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808E4" w14:textId="77777777" w:rsidR="00462EB8" w:rsidRDefault="00462EB8" w:rsidP="00245919">
      <w:pPr>
        <w:spacing w:line="240" w:lineRule="auto"/>
      </w:pPr>
      <w:r>
        <w:separator/>
      </w:r>
    </w:p>
  </w:footnote>
  <w:footnote w:type="continuationSeparator" w:id="0">
    <w:p w14:paraId="54B63E51" w14:textId="77777777" w:rsidR="00462EB8" w:rsidRDefault="00462EB8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8D5D1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34038C57" wp14:editId="072BBE53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B8"/>
    <w:rsid w:val="001E4C66"/>
    <w:rsid w:val="00245919"/>
    <w:rsid w:val="002D48C3"/>
    <w:rsid w:val="00462EB8"/>
    <w:rsid w:val="00537ECD"/>
    <w:rsid w:val="006C5DB6"/>
    <w:rsid w:val="008F18C6"/>
    <w:rsid w:val="00BF738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5DA3D"/>
  <w14:defaultImageDpi w14:val="32767"/>
  <w15:chartTrackingRefBased/>
  <w15:docId w15:val="{9411F9E4-1D07-431C-9046-05CDA5E3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62EB8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l\OneDrive\Documents\Custom%20Office%20Templates\MAELC%20Letterhead%20Ma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MAELC Letterhead Master</Template>
  <TotalTime>1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Hueners</dc:creator>
  <cp:keywords/>
  <dc:description/>
  <cp:lastModifiedBy>Janelle Hueners</cp:lastModifiedBy>
  <cp:revision>1</cp:revision>
  <cp:lastPrinted>2019-09-04T17:08:00Z</cp:lastPrinted>
  <dcterms:created xsi:type="dcterms:W3CDTF">2019-11-18T00:18:00Z</dcterms:created>
  <dcterms:modified xsi:type="dcterms:W3CDTF">2019-11-18T00:19:00Z</dcterms:modified>
</cp:coreProperties>
</file>