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6F1A1" w14:textId="77777777" w:rsidR="002B52FE" w:rsidRPr="002B52FE" w:rsidRDefault="002B52FE" w:rsidP="002B52FE">
      <w:pPr>
        <w:jc w:val="center"/>
        <w:rPr>
          <w:rFonts w:ascii="Trebuchet MS" w:hAnsi="Trebuchet MS" w:cs="Times New Roman"/>
          <w:sz w:val="24"/>
          <w:szCs w:val="24"/>
        </w:rPr>
      </w:pPr>
      <w:r w:rsidRPr="002B52FE">
        <w:rPr>
          <w:rFonts w:ascii="Trebuchet MS" w:hAnsi="Trebuchet MS" w:cs="Times New Roman"/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484A1B40" wp14:editId="5E043526">
                <wp:extent cx="6362700" cy="5452031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52031"/>
                          <a:chOff x="1028700" y="257175"/>
                          <a:chExt cx="3600450" cy="275272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A56C175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488DF45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AC302EB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840016F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E0FE67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0A980B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C72FA2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560330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A1B40" id="Group 3" o:spid="_x0000_s1026" style="width:501pt;height:429.3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A56C175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5" o:spid="_x0000_s1028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488DF45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6" o:spid="_x0000_s1029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AC302EB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7" o:spid="_x0000_s1030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840016F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8" o:spid="_x0000_s1031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" filled="f" stroked="f">
                  <v:textbox inset="2.53958mm,2.53958mm,2.53958mm,2.53958mm">
                    <w:txbxContent>
                      <w:p w14:paraId="20E0FE67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9" o:spid="_x0000_s1032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" filled="f" stroked="f">
                  <v:textbox inset="2.53958mm,2.53958mm,2.53958mm,2.53958mm">
                    <w:txbxContent>
                      <w:p w14:paraId="140A980B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10" o:spid="_x0000_s1033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" filled="f" stroked="f">
                  <v:textbox inset="2.53958mm,2.53958mm,2.53958mm,2.53958mm">
                    <w:txbxContent>
                      <w:p w14:paraId="05C72FA2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11" o:spid="_x0000_s1034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" filled="f" stroked="f">
                  <v:textbox inset="2.53958mm,2.53958mm,2.53958mm,2.53958mm">
                    <w:txbxContent>
                      <w:p w14:paraId="1F560330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6277D6E8" wp14:editId="2A7C75E6">
                <wp:extent cx="6362700" cy="5461787"/>
                <wp:effectExtent l="0" t="0" r="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D62CD48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DD59E11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A59E775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FEB04FC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9F6E2C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4EB0D8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F47B4C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39E66C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7D6E8" id="Group 12" o:spid="_x0000_s1035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">
                <v:shape id="Text Box 13" o:spid="_x0000_s1036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D62CD48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4" o:spid="_x0000_s1037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DD59E11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5" o:spid="_x0000_s1038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A59E775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6" o:spid="_x0000_s1039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FEB04FC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7" o:spid="_x0000_s1040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" filled="f" stroked="f">
                  <v:textbox inset="2.53958mm,2.53958mm,2.53958mm,2.53958mm">
                    <w:txbxContent>
                      <w:p w14:paraId="609F6E2C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18" o:spid="_x0000_s1041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" filled="f" stroked="f">
                  <v:textbox inset="2.53958mm,2.53958mm,2.53958mm,2.53958mm">
                    <w:txbxContent>
                      <w:p w14:paraId="784EB0D8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19" o:spid="_x0000_s1042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" filled="f" stroked="f">
                  <v:textbox inset="2.53958mm,2.53958mm,2.53958mm,2.53958mm">
                    <w:txbxContent>
                      <w:p w14:paraId="15F47B4C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20" o:spid="_x0000_s1043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" filled="f" stroked="f">
                  <v:textbox inset="2.53958mm,2.53958mm,2.53958mm,2.53958mm">
                    <w:txbxContent>
                      <w:p w14:paraId="0A39E66C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C091D1" w14:textId="77777777" w:rsidR="002B52FE" w:rsidRPr="002B52FE" w:rsidRDefault="002B52FE" w:rsidP="002B52FE">
      <w:pPr>
        <w:jc w:val="center"/>
        <w:rPr>
          <w:rFonts w:ascii="Trebuchet MS" w:hAnsi="Trebuchet MS" w:cs="Times New Roman"/>
          <w:sz w:val="24"/>
          <w:szCs w:val="24"/>
        </w:rPr>
      </w:pP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03C3B673" wp14:editId="063B0E9B">
                <wp:extent cx="6362700" cy="5461787"/>
                <wp:effectExtent l="0" t="0" r="0" b="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EC0846E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D6CC46E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E35C110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C562656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8B31E8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7701E8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300645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390883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C3B673" id="Group 21" o:spid="_x0000_s1044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">
                <v:shape id="Text Box 22" o:spid="_x0000_s1045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EC0846E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23" o:spid="_x0000_s1046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D6CC46E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24" o:spid="_x0000_s1047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E35C110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25" o:spid="_x0000_s1048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C562656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26" o:spid="_x0000_s1049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" filled="f" stroked="f">
                  <v:textbox inset="2.53958mm,2.53958mm,2.53958mm,2.53958mm">
                    <w:txbxContent>
                      <w:p w14:paraId="398B31E8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27" o:spid="_x0000_s1050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" filled="f" stroked="f">
                  <v:textbox inset="2.53958mm,2.53958mm,2.53958mm,2.53958mm">
                    <w:txbxContent>
                      <w:p w14:paraId="097701E8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28" o:spid="_x0000_s1051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" filled="f" stroked="f">
                  <v:textbox inset="2.53958mm,2.53958mm,2.53958mm,2.53958mm">
                    <w:txbxContent>
                      <w:p w14:paraId="13300645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29" o:spid="_x0000_s1052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" filled="f" stroked="f">
                  <v:textbox inset="2.53958mm,2.53958mm,2.53958mm,2.53958mm">
                    <w:txbxContent>
                      <w:p w14:paraId="5C390883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A6E115" w14:textId="77777777" w:rsidR="002B52FE" w:rsidRPr="002B52FE" w:rsidRDefault="002B52FE" w:rsidP="002B52FE">
      <w:pPr>
        <w:jc w:val="center"/>
        <w:rPr>
          <w:rFonts w:ascii="Trebuchet MS" w:hAnsi="Trebuchet MS" w:cs="Times New Roman"/>
          <w:sz w:val="24"/>
          <w:szCs w:val="24"/>
        </w:rPr>
      </w:pP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22AC05F6" wp14:editId="3C6D63F1">
                <wp:extent cx="6362700" cy="5461787"/>
                <wp:effectExtent l="0" t="0" r="0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733DE18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584792D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EF2ABF5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58E9297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9F80D1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2FCC70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60AA2A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552DFD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C05F6" id="Group 30" o:spid="_x0000_s1053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">
                <v:shape id="Text Box 31" o:spid="_x0000_s1054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733DE18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32" o:spid="_x0000_s1055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584792D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33" o:spid="_x0000_s1056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EF2ABF5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34" o:spid="_x0000_s1057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58E9297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35" o:spid="_x0000_s1058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" filled="f" stroked="f">
                  <v:textbox inset="2.53958mm,2.53958mm,2.53958mm,2.53958mm">
                    <w:txbxContent>
                      <w:p w14:paraId="769F80D1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36" o:spid="_x0000_s1059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" filled="f" stroked="f">
                  <v:textbox inset="2.53958mm,2.53958mm,2.53958mm,2.53958mm">
                    <w:txbxContent>
                      <w:p w14:paraId="732FCC70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37" o:spid="_x0000_s1060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" filled="f" stroked="f">
                  <v:textbox inset="2.53958mm,2.53958mm,2.53958mm,2.53958mm">
                    <w:txbxContent>
                      <w:p w14:paraId="4F60AA2A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38" o:spid="_x0000_s1061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" filled="f" stroked="f">
                  <v:textbox inset="2.53958mm,2.53958mm,2.53958mm,2.53958mm">
                    <w:txbxContent>
                      <w:p w14:paraId="4D552DFD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4B9FE985" wp14:editId="50CE6C68">
                <wp:extent cx="6362700" cy="5461787"/>
                <wp:effectExtent l="0" t="0" r="0" b="0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40" name="Text Box 40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36C1A80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98F6957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60D9B4D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04564DA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467B3C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765FE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0E5915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523B5E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FE985" id="Group 39" o:spid="_x0000_s1062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">
                <v:shape id="Text Box 40" o:spid="_x0000_s1063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36C1A80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41" o:spid="_x0000_s1064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98F6957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42" o:spid="_x0000_s1065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60D9B4D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43" o:spid="_x0000_s1066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04564DA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44" o:spid="_x0000_s1067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" filled="f" stroked="f">
                  <v:textbox inset="2.53958mm,2.53958mm,2.53958mm,2.53958mm">
                    <w:txbxContent>
                      <w:p w14:paraId="07467B3C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45" o:spid="_x0000_s1068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" filled="f" stroked="f">
                  <v:textbox inset="2.53958mm,2.53958mm,2.53958mm,2.53958mm">
                    <w:txbxContent>
                      <w:p w14:paraId="2C6765FE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46" o:spid="_x0000_s1069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" filled="f" stroked="f">
                  <v:textbox inset="2.53958mm,2.53958mm,2.53958mm,2.53958mm">
                    <w:txbxContent>
                      <w:p w14:paraId="190E5915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47" o:spid="_x0000_s1070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" filled="f" stroked="f">
                  <v:textbox inset="2.53958mm,2.53958mm,2.53958mm,2.53958mm">
                    <w:txbxContent>
                      <w:p w14:paraId="74523B5E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1A21AA80" wp14:editId="1896A660">
                <wp:extent cx="6362700" cy="5461787"/>
                <wp:effectExtent l="0" t="0" r="0" b="0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49" name="Text Box 49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5B11DC3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12A86B6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220F62F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E767710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5870CE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896ECC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497E2E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CED752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21AA80" id="Group 48" o:spid="_x0000_s1071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">
                <v:shape id="Text Box 49" o:spid="_x0000_s1072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5B11DC3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50" o:spid="_x0000_s1073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12A86B6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51" o:spid="_x0000_s1074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220F62F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52" o:spid="_x0000_s1075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E767710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53" o:spid="_x0000_s1076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" filled="f" stroked="f">
                  <v:textbox inset="2.53958mm,2.53958mm,2.53958mm,2.53958mm">
                    <w:txbxContent>
                      <w:p w14:paraId="6C5870CE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54" o:spid="_x0000_s1077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" filled="f" stroked="f">
                  <v:textbox inset="2.53958mm,2.53958mm,2.53958mm,2.53958mm">
                    <w:txbxContent>
                      <w:p w14:paraId="65896ECC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55" o:spid="_x0000_s1078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" filled="f" stroked="f">
                  <v:textbox inset="2.53958mm,2.53958mm,2.53958mm,2.53958mm">
                    <w:txbxContent>
                      <w:p w14:paraId="2F497E2E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56" o:spid="_x0000_s1079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" filled="f" stroked="f">
                  <v:textbox inset="2.53958mm,2.53958mm,2.53958mm,2.53958mm">
                    <w:txbxContent>
                      <w:p w14:paraId="42CED752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66797B5A" wp14:editId="5D7E1AAA">
                <wp:extent cx="6362700" cy="5461787"/>
                <wp:effectExtent l="0" t="0" r="0" b="0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58" name="Text Box 58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E7B309A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F3B066D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69DC6BD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C695525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F6B4E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928A9B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EC33FD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EA18FB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97B5A" id="Group 57" o:spid="_x0000_s1080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">
                <v:shape id="Text Box 58" o:spid="_x0000_s1081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E7B309A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59" o:spid="_x0000_s1082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F3B066D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60" o:spid="_x0000_s1083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69DC6BD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61" o:spid="_x0000_s1084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C695525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62" o:spid="_x0000_s1085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" filled="f" stroked="f">
                  <v:textbox inset="2.53958mm,2.53958mm,2.53958mm,2.53958mm">
                    <w:txbxContent>
                      <w:p w14:paraId="5BDF6B4E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63" o:spid="_x0000_s1086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" filled="f" stroked="f">
                  <v:textbox inset="2.53958mm,2.53958mm,2.53958mm,2.53958mm">
                    <w:txbxContent>
                      <w:p w14:paraId="04928A9B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64" o:spid="_x0000_s1087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" filled="f" stroked="f">
                  <v:textbox inset="2.53958mm,2.53958mm,2.53958mm,2.53958mm">
                    <w:txbxContent>
                      <w:p w14:paraId="07EC33FD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65" o:spid="_x0000_s1088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" filled="f" stroked="f">
                  <v:textbox inset="2.53958mm,2.53958mm,2.53958mm,2.53958mm">
                    <w:txbxContent>
                      <w:p w14:paraId="29EA18FB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49D1C5F9" wp14:editId="0FA4AF9C">
                <wp:extent cx="6362700" cy="5461787"/>
                <wp:effectExtent l="0" t="0" r="0" b="0"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67" name="Text Box 67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9F73FE1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CA56395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625BDEB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22CF06E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F66B30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397364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1E3377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E30C60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1C5F9" id="Group 66" o:spid="_x0000_s1089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">
                <v:shape id="Text Box 67" o:spid="_x0000_s1090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9F73FE1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68" o:spid="_x0000_s1091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CA56395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69" o:spid="_x0000_s1092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625BDEB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70" o:spid="_x0000_s1093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22CF06E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71" o:spid="_x0000_s1094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" filled="f" stroked="f">
                  <v:textbox inset="2.53958mm,2.53958mm,2.53958mm,2.53958mm">
                    <w:txbxContent>
                      <w:p w14:paraId="5BF66B30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72" o:spid="_x0000_s1095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" filled="f" stroked="f">
                  <v:textbox inset="2.53958mm,2.53958mm,2.53958mm,2.53958mm">
                    <w:txbxContent>
                      <w:p w14:paraId="63397364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73" o:spid="_x0000_s1096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" filled="f" stroked="f">
                  <v:textbox inset="2.53958mm,2.53958mm,2.53958mm,2.53958mm">
                    <w:txbxContent>
                      <w:p w14:paraId="371E3377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74" o:spid="_x0000_s1097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" filled="f" stroked="f">
                  <v:textbox inset="2.53958mm,2.53958mm,2.53958mm,2.53958mm">
                    <w:txbxContent>
                      <w:p w14:paraId="1EE30C60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3BF1B875" wp14:editId="433E309A">
                <wp:extent cx="6362700" cy="5461787"/>
                <wp:effectExtent l="0" t="0" r="0" b="0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76" name="Text Box 76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D6137D9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9BB082B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08AF5F3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D38087B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EECC86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82ADA0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FD2607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CD4271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F1B875" id="Group 75" o:spid="_x0000_s1098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">
                <v:shape id="Text Box 76" o:spid="_x0000_s1099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D6137D9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77" o:spid="_x0000_s1100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9BB082B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78" o:spid="_x0000_s1101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08AF5F3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79" o:spid="_x0000_s1102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D38087B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80" o:spid="_x0000_s1103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" filled="f" stroked="f">
                  <v:textbox inset="2.53958mm,2.53958mm,2.53958mm,2.53958mm">
                    <w:txbxContent>
                      <w:p w14:paraId="21EECC86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81" o:spid="_x0000_s1104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" filled="f" stroked="f">
                  <v:textbox inset="2.53958mm,2.53958mm,2.53958mm,2.53958mm">
                    <w:txbxContent>
                      <w:p w14:paraId="7D82ADA0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82" o:spid="_x0000_s1105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" filled="f" stroked="f">
                  <v:textbox inset="2.53958mm,2.53958mm,2.53958mm,2.53958mm">
                    <w:txbxContent>
                      <w:p w14:paraId="0AFD2607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83" o:spid="_x0000_s1106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" filled="f" stroked="f">
                  <v:textbox inset="2.53958mm,2.53958mm,2.53958mm,2.53958mm">
                    <w:txbxContent>
                      <w:p w14:paraId="59CD4271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15BA86" w14:textId="77777777" w:rsidR="002B52FE" w:rsidRPr="002B52FE" w:rsidRDefault="002B52FE" w:rsidP="002B52FE">
      <w:pPr>
        <w:jc w:val="center"/>
        <w:rPr>
          <w:rFonts w:ascii="Trebuchet MS" w:hAnsi="Trebuchet MS" w:cs="Times New Roman"/>
          <w:sz w:val="24"/>
          <w:szCs w:val="24"/>
        </w:rPr>
      </w:pP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43DB6474" wp14:editId="52A98E2E">
                <wp:extent cx="6362700" cy="5461787"/>
                <wp:effectExtent l="0" t="0" r="0" b="0"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85" name="Text Box 85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F2B219B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1AD4CFC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67AB6D1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231D71F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D79576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C02CED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D770ED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EDEDBE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DB6474" id="Group 84" o:spid="_x0000_s1107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">
                <v:shape id="Text Box 85" o:spid="_x0000_s1108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F2B219B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86" o:spid="_x0000_s1109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1AD4CFC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87" o:spid="_x0000_s1110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67AB6D1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88" o:spid="_x0000_s1111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231D71F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89" o:spid="_x0000_s1112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" filled="f" stroked="f">
                  <v:textbox inset="2.53958mm,2.53958mm,2.53958mm,2.53958mm">
                    <w:txbxContent>
                      <w:p w14:paraId="38D79576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90" o:spid="_x0000_s1113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" filled="f" stroked="f">
                  <v:textbox inset="2.53958mm,2.53958mm,2.53958mm,2.53958mm">
                    <w:txbxContent>
                      <w:p w14:paraId="70C02CED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91" o:spid="_x0000_s1114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" filled="f" stroked="f">
                  <v:textbox inset="2.53958mm,2.53958mm,2.53958mm,2.53958mm">
                    <w:txbxContent>
                      <w:p w14:paraId="68D770ED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92" o:spid="_x0000_s1115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" filled="f" stroked="f">
                  <v:textbox inset="2.53958mm,2.53958mm,2.53958mm,2.53958mm">
                    <w:txbxContent>
                      <w:p w14:paraId="1CEDEDBE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A15CA1" w14:textId="77777777" w:rsidR="002B52FE" w:rsidRPr="002B52FE" w:rsidRDefault="002B52FE" w:rsidP="002B52FE">
      <w:pPr>
        <w:jc w:val="center"/>
        <w:rPr>
          <w:rFonts w:ascii="Trebuchet MS" w:hAnsi="Trebuchet MS" w:cs="Times New Roman"/>
          <w:sz w:val="24"/>
          <w:szCs w:val="24"/>
        </w:rPr>
      </w:pP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4DC064F5" wp14:editId="68EDFA92">
                <wp:extent cx="6362700" cy="5461787"/>
                <wp:effectExtent l="0" t="0" r="0" b="0"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94" name="Text Box 94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B674301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8474F5C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CDBEA4F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4E8C95C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98" name="Text Box 98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4616D2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CADD0E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53E0C3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5F4584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C064F5" id="Group 93" o:spid="_x0000_s1116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">
                <v:shape id="Text Box 94" o:spid="_x0000_s1117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B674301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95" o:spid="_x0000_s1118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8474F5C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96" o:spid="_x0000_s1119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CDBEA4F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97" o:spid="_x0000_s1120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4E8C95C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98" o:spid="_x0000_s1121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" filled="f" stroked="f">
                  <v:textbox inset="2.53958mm,2.53958mm,2.53958mm,2.53958mm">
                    <w:txbxContent>
                      <w:p w14:paraId="674616D2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99" o:spid="_x0000_s1122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" filled="f" stroked="f">
                  <v:textbox inset="2.53958mm,2.53958mm,2.53958mm,2.53958mm">
                    <w:txbxContent>
                      <w:p w14:paraId="4CCADD0E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100" o:spid="_x0000_s1123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" filled="f" stroked="f">
                  <v:textbox inset="2.53958mm,2.53958mm,2.53958mm,2.53958mm">
                    <w:txbxContent>
                      <w:p w14:paraId="1B53E0C3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101" o:spid="_x0000_s1124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" filled="f" stroked="f">
                  <v:textbox inset="2.53958mm,2.53958mm,2.53958mm,2.53958mm">
                    <w:txbxContent>
                      <w:p w14:paraId="375F4584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6B5DEF" w14:textId="77777777" w:rsidR="002B52FE" w:rsidRPr="002B52FE" w:rsidRDefault="002B52FE" w:rsidP="002B52FE">
      <w:pPr>
        <w:jc w:val="center"/>
        <w:rPr>
          <w:rFonts w:ascii="Trebuchet MS" w:hAnsi="Trebuchet MS" w:cs="Times New Roman"/>
          <w:sz w:val="24"/>
          <w:szCs w:val="24"/>
        </w:rPr>
      </w:pP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0CB29EA4" wp14:editId="3B7CA6C3">
                <wp:extent cx="6362700" cy="5461787"/>
                <wp:effectExtent l="0" t="0" r="0" b="0"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103" name="Text Box 103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7737563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4" name="Text Box 104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FE07BAA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5" name="Text Box 105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296551F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6" name="Text Box 106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3D6F342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7" name="Text Box 107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8FBDD2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907D94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9" name="Text Box 109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65DC2A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10" name="Text Box 110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249896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29EA4" id="Group 102" o:spid="_x0000_s1125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">
                <v:shape id="Text Box 103" o:spid="_x0000_s1126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7737563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04" o:spid="_x0000_s1127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FE07BAA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05" o:spid="_x0000_s1128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296551F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06" o:spid="_x0000_s1129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3D6F342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07" o:spid="_x0000_s1130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" filled="f" stroked="f">
                  <v:textbox inset="2.53958mm,2.53958mm,2.53958mm,2.53958mm">
                    <w:txbxContent>
                      <w:p w14:paraId="4E8FBDD2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108" o:spid="_x0000_s1131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" filled="f" stroked="f">
                  <v:textbox inset="2.53958mm,2.53958mm,2.53958mm,2.53958mm">
                    <w:txbxContent>
                      <w:p w14:paraId="60907D94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109" o:spid="_x0000_s1132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" filled="f" stroked="f">
                  <v:textbox inset="2.53958mm,2.53958mm,2.53958mm,2.53958mm">
                    <w:txbxContent>
                      <w:p w14:paraId="6D65DC2A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10" o:spid="_x0000_s1133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" filled="f" stroked="f">
                  <v:textbox inset="2.53958mm,2.53958mm,2.53958mm,2.53958mm">
                    <w:txbxContent>
                      <w:p w14:paraId="08249896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FF84AC" w14:textId="77777777" w:rsidR="002B52FE" w:rsidRPr="002B52FE" w:rsidRDefault="002B52FE" w:rsidP="002B52FE">
      <w:pPr>
        <w:jc w:val="center"/>
        <w:rPr>
          <w:rFonts w:ascii="Trebuchet MS" w:hAnsi="Trebuchet MS" w:cs="Times New Roman"/>
          <w:sz w:val="24"/>
          <w:szCs w:val="24"/>
        </w:rPr>
      </w:pP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38164E9F" wp14:editId="4AD3040D">
                <wp:extent cx="6362700" cy="5461787"/>
                <wp:effectExtent l="0" t="0" r="0" b="0"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112" name="Text Box 112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1F39D40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8025185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24FD0F3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15" name="Text Box 115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23C25CA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16" name="Text Box 116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2B8925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17" name="Text Box 117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D569C9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18" name="Text Box 118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DFDE6F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19" name="Text Box 119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325C1B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64E9F" id="Group 111" o:spid="_x0000_s1134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">
                <v:shape id="Text Box 112" o:spid="_x0000_s1135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1F39D40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13" o:spid="_x0000_s1136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8025185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14" o:spid="_x0000_s1137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24FD0F3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15" o:spid="_x0000_s1138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23C25CA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16" o:spid="_x0000_s1139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" filled="f" stroked="f">
                  <v:textbox inset="2.53958mm,2.53958mm,2.53958mm,2.53958mm">
                    <w:txbxContent>
                      <w:p w14:paraId="542B8925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117" o:spid="_x0000_s1140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" filled="f" stroked="f">
                  <v:textbox inset="2.53958mm,2.53958mm,2.53958mm,2.53958mm">
                    <w:txbxContent>
                      <w:p w14:paraId="1ED569C9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118" o:spid="_x0000_s1141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" filled="f" stroked="f">
                  <v:textbox inset="2.53958mm,2.53958mm,2.53958mm,2.53958mm">
                    <w:txbxContent>
                      <w:p w14:paraId="71DFDE6F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19" o:spid="_x0000_s1142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" filled="f" stroked="f">
                  <v:textbox inset="2.53958mm,2.53958mm,2.53958mm,2.53958mm">
                    <w:txbxContent>
                      <w:p w14:paraId="29325C1B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919513" w14:textId="77777777" w:rsidR="002B52FE" w:rsidRPr="002B52FE" w:rsidRDefault="002B52FE" w:rsidP="002B52FE">
      <w:pPr>
        <w:jc w:val="center"/>
        <w:rPr>
          <w:rFonts w:ascii="Trebuchet MS" w:hAnsi="Trebuchet MS" w:cs="Times New Roman"/>
          <w:sz w:val="24"/>
          <w:szCs w:val="24"/>
        </w:rPr>
      </w:pP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1C4F3BD8" wp14:editId="26B78E22">
                <wp:extent cx="6362700" cy="5461787"/>
                <wp:effectExtent l="0" t="0" r="0" b="0"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121" name="Text Box 121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BBD4A7D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22" name="Text Box 122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056A1CB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23" name="Text Box 123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2983103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24" name="Text Box 124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C0CDBBC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25" name="Text Box 125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38FCB2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26" name="Text Box 126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20B9E8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27" name="Text Box 127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721379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28" name="Text Box 128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ECDF57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F3BD8" id="Group 120" o:spid="_x0000_s1143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">
                <v:shape id="Text Box 121" o:spid="_x0000_s1144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BBD4A7D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22" o:spid="_x0000_s1145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056A1CB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23" o:spid="_x0000_s1146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2983103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24" o:spid="_x0000_s1147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C0CDBBC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25" o:spid="_x0000_s1148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" filled="f" stroked="f">
                  <v:textbox inset="2.53958mm,2.53958mm,2.53958mm,2.53958mm">
                    <w:txbxContent>
                      <w:p w14:paraId="5D38FCB2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126" o:spid="_x0000_s1149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" filled="f" stroked="f">
                  <v:textbox inset="2.53958mm,2.53958mm,2.53958mm,2.53958mm">
                    <w:txbxContent>
                      <w:p w14:paraId="2020B9E8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127" o:spid="_x0000_s1150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" filled="f" stroked="f">
                  <v:textbox inset="2.53958mm,2.53958mm,2.53958mm,2.53958mm">
                    <w:txbxContent>
                      <w:p w14:paraId="71721379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28" o:spid="_x0000_s1151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" filled="f" stroked="f">
                  <v:textbox inset="2.53958mm,2.53958mm,2.53958mm,2.53958mm">
                    <w:txbxContent>
                      <w:p w14:paraId="08ECDF57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10C487" w14:textId="77777777" w:rsidR="002B52FE" w:rsidRPr="002B52FE" w:rsidRDefault="002B52FE" w:rsidP="002B52FE">
      <w:pPr>
        <w:jc w:val="center"/>
        <w:rPr>
          <w:rFonts w:ascii="Trebuchet MS" w:hAnsi="Trebuchet MS" w:cs="Times New Roman"/>
          <w:sz w:val="24"/>
          <w:szCs w:val="24"/>
        </w:rPr>
      </w:pP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6AD47ED2" wp14:editId="751241A3">
                <wp:extent cx="6362700" cy="5461787"/>
                <wp:effectExtent l="0" t="0" r="0" b="0"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130" name="Text Box 130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80A6355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31" name="Text Box 131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2175826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32" name="Text Box 132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7257154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33" name="Text Box 133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9CC4DA2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34" name="Text Box 134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FFD086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35" name="Text Box 135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4A8737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36" name="Text Box 136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7848A3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37" name="Text Box 137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4F8534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47ED2" id="Group 129" o:spid="_x0000_s1152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">
                <v:shape id="Text Box 130" o:spid="_x0000_s1153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80A6355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31" o:spid="_x0000_s1154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2175826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32" o:spid="_x0000_s1155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7257154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33" o:spid="_x0000_s1156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9CC4DA2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34" o:spid="_x0000_s1157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" filled="f" stroked="f">
                  <v:textbox inset="2.53958mm,2.53958mm,2.53958mm,2.53958mm">
                    <w:txbxContent>
                      <w:p w14:paraId="6CFFD086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35" o:spid="_x0000_s1158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" filled="f" stroked="f">
                  <v:textbox inset="2.53958mm,2.53958mm,2.53958mm,2.53958mm">
                    <w:txbxContent>
                      <w:p w14:paraId="004A8737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36" o:spid="_x0000_s1159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" filled="f" stroked="f">
                  <v:textbox inset="2.53958mm,2.53958mm,2.53958mm,2.53958mm">
                    <w:txbxContent>
                      <w:p w14:paraId="067848A3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37" o:spid="_x0000_s1160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" filled="f" stroked="f">
                  <v:textbox inset="2.53958mm,2.53958mm,2.53958mm,2.53958mm">
                    <w:txbxContent>
                      <w:p w14:paraId="164F8534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2B52FE">
        <w:rPr>
          <w:rFonts w:ascii="Trebuchet MS" w:hAnsi="Trebuchet MS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586CF416" wp14:editId="66DCE328">
                <wp:extent cx="6362700" cy="5461787"/>
                <wp:effectExtent l="0" t="0" r="0" b="0"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139" name="Text Box 139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533C907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40" name="Text Box 140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AFA56A7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41" name="Text Box 141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F3169CA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42" name="Text Box 142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FACF03F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466911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44" name="Text Box 144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0A1077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45" name="Text Box 145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98B8BF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46" name="Text Box 146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DDC94A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CF416" id="Group 138" o:spid="_x0000_s1161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">
                <v:shape id="Text Box 139" o:spid="_x0000_s1162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533C907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40" o:spid="_x0000_s1163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AFA56A7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41" o:spid="_x0000_s1164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F3169CA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42" o:spid="_x0000_s1165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FACF03F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43" o:spid="_x0000_s1166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" filled="f" stroked="f">
                  <v:textbox inset="2.53958mm,2.53958mm,2.53958mm,2.53958mm">
                    <w:txbxContent>
                      <w:p w14:paraId="32466911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44" o:spid="_x0000_s1167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" filled="f" stroked="f">
                  <v:textbox inset="2.53958mm,2.53958mm,2.53958mm,2.53958mm">
                    <w:txbxContent>
                      <w:p w14:paraId="040A1077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45" o:spid="_x0000_s1168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" filled="f" stroked="f">
                  <v:textbox inset="2.53958mm,2.53958mm,2.53958mm,2.53958mm">
                    <w:txbxContent>
                      <w:p w14:paraId="0898B8BF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46" o:spid="_x0000_s1169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" filled="f" stroked="f">
                  <v:textbox inset="2.53958mm,2.53958mm,2.53958mm,2.53958mm">
                    <w:txbxContent>
                      <w:p w14:paraId="63DDC94A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506BF3" w14:textId="77777777" w:rsidR="002B52FE" w:rsidRPr="007B0DB9" w:rsidRDefault="002B52FE" w:rsidP="002B52FE">
      <w:pPr>
        <w:jc w:val="center"/>
        <w:rPr>
          <w:rFonts w:ascii="Times New Roman" w:hAnsi="Times New Roman" w:cs="Times New Roman"/>
          <w:sz w:val="24"/>
          <w:szCs w:val="24"/>
        </w:rPr>
      </w:pPr>
      <w:r w:rsidRPr="007B0DB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43035657" wp14:editId="72141527">
                <wp:extent cx="6362700" cy="5461787"/>
                <wp:effectExtent l="0" t="0" r="0" b="0"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148" name="Text Box 148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28EB781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49" name="Text Box 149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1DB7256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8CC2663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51" name="Text Box 151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48FFE71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ECA48D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53" name="Text Box 153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036795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54" name="Text Box 154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47094A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55" name="Text Box 155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8C58DE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35657" id="Group 147" o:spid="_x0000_s1170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">
                <v:shape id="Text Box 148" o:spid="_x0000_s1171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28EB781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49" o:spid="_x0000_s1172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1DB7256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50" o:spid="_x0000_s1173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8CC2663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51" o:spid="_x0000_s1174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48FFE71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52" o:spid="_x0000_s1175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" filled="f" stroked="f">
                  <v:textbox inset="2.53958mm,2.53958mm,2.53958mm,2.53958mm">
                    <w:txbxContent>
                      <w:p w14:paraId="41ECA48D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53" o:spid="_x0000_s1176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" filled="f" stroked="f">
                  <v:textbox inset="2.53958mm,2.53958mm,2.53958mm,2.53958mm">
                    <w:txbxContent>
                      <w:p w14:paraId="53036795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54" o:spid="_x0000_s1177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" filled="f" stroked="f">
                  <v:textbox inset="2.53958mm,2.53958mm,2.53958mm,2.53958mm">
                    <w:txbxContent>
                      <w:p w14:paraId="3A47094A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55" o:spid="_x0000_s1178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" filled="f" stroked="f">
                  <v:textbox inset="2.53958mm,2.53958mm,2.53958mm,2.53958mm">
                    <w:txbxContent>
                      <w:p w14:paraId="6C8C58DE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7B0DB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077C794D" wp14:editId="4D462376">
                <wp:extent cx="6362700" cy="5461787"/>
                <wp:effectExtent l="0" t="0" r="0" b="0"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157" name="Text Box 157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39FDE05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58" name="Text Box 158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603F885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59" name="Text Box 159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4F4F847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60" name="Text Box 160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753D1E4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61" name="Text Box 161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AC33B9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62" name="Text Box 162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77DF9D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63" name="Text Box 163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1C1FF1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64" name="Text Box 164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706390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C794D" id="Group 156" o:spid="_x0000_s1179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">
                <v:shape id="Text Box 157" o:spid="_x0000_s1180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39FDE05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58" o:spid="_x0000_s1181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603F885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59" o:spid="_x0000_s1182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4F4F847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60" o:spid="_x0000_s1183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753D1E4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61" o:spid="_x0000_s1184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" filled="f" stroked="f">
                  <v:textbox inset="2.53958mm,2.53958mm,2.53958mm,2.53958mm">
                    <w:txbxContent>
                      <w:p w14:paraId="7AAC33B9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62" o:spid="_x0000_s1185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" filled="f" stroked="f">
                  <v:textbox inset="2.53958mm,2.53958mm,2.53958mm,2.53958mm">
                    <w:txbxContent>
                      <w:p w14:paraId="0577DF9D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63" o:spid="_x0000_s1186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" filled="f" stroked="f">
                  <v:textbox inset="2.53958mm,2.53958mm,2.53958mm,2.53958mm">
                    <w:txbxContent>
                      <w:p w14:paraId="061C1FF1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64" o:spid="_x0000_s1187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" filled="f" stroked="f">
                  <v:textbox inset="2.53958mm,2.53958mm,2.53958mm,2.53958mm">
                    <w:txbxContent>
                      <w:p w14:paraId="6D706390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7B0DB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16CB5151" wp14:editId="10FB560A">
                <wp:extent cx="6362700" cy="5461787"/>
                <wp:effectExtent l="0" t="0" r="0" b="0"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461787"/>
                          <a:chOff x="1028700" y="257175"/>
                          <a:chExt cx="3600450" cy="2752725"/>
                        </a:xfrm>
                      </wpg:grpSpPr>
                      <wps:wsp>
                        <wps:cNvPr id="166" name="Text Box 166"/>
                        <wps:cNvSpPr txBox="1"/>
                        <wps:spPr>
                          <a:xfrm>
                            <a:off x="18097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94865BA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67" name="Text Box 167"/>
                        <wps:cNvSpPr txBox="1"/>
                        <wps:spPr>
                          <a:xfrm>
                            <a:off x="3219450" y="6477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F9483F9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68" name="Text Box 168"/>
                        <wps:cNvSpPr txBox="1"/>
                        <wps:spPr>
                          <a:xfrm>
                            <a:off x="18097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F298C63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69" name="Text Box 169"/>
                        <wps:cNvSpPr txBox="1"/>
                        <wps:spPr>
                          <a:xfrm>
                            <a:off x="3219450" y="182880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B232DA4" w14:textId="77777777" w:rsidR="002B52FE" w:rsidRDefault="002B52FE" w:rsidP="002B52F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70" name="Text Box 170"/>
                        <wps:cNvSpPr txBox="1"/>
                        <wps:spPr>
                          <a:xfrm>
                            <a:off x="18097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0D1FE2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71" name="Text Box 171"/>
                        <wps:cNvSpPr txBox="1"/>
                        <wps:spPr>
                          <a:xfrm>
                            <a:off x="3219450" y="257175"/>
                            <a:ext cx="14097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C8E9A1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72" name="Text Box 172"/>
                        <wps:cNvSpPr txBox="1"/>
                        <wps:spPr>
                          <a:xfrm rot="-5400000">
                            <a:off x="1028700" y="10382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3D1897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73" name="Text Box 173"/>
                        <wps:cNvSpPr txBox="1"/>
                        <wps:spPr>
                          <a:xfrm rot="-5400000">
                            <a:off x="1028700" y="2209725"/>
                            <a:ext cx="1171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158E79" w14:textId="77777777" w:rsidR="002B52FE" w:rsidRDefault="002B52FE" w:rsidP="002B52F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000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B5151" id="Group 165" o:spid="_x0000_s1188" style="width:501pt;height:430.05pt;mso-position-horizontal-relative:char;mso-position-vertical-relative:line" coordorigin="10287,2571" coordsize="36004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">
                <v:shape id="Text Box 166" o:spid="_x0000_s1189" type="#_x0000_t202" style="position:absolute;left:18097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94865BA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67" o:spid="_x0000_s1190" type="#_x0000_t202" style="position:absolute;left:32194;top:6477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F9483F9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68" o:spid="_x0000_s1191" type="#_x0000_t202" style="position:absolute;left:18097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F298C63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69" o:spid="_x0000_s1192" type="#_x0000_t202" style="position:absolute;left:32194;top:18288;width:140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" filled="f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B232DA4" w14:textId="77777777" w:rsidR="002B52FE" w:rsidRDefault="002B52FE" w:rsidP="002B52F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170" o:spid="_x0000_s1193" type="#_x0000_t202" style="position:absolute;left:18097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" filled="f" stroked="f">
                  <v:textbox inset="2.53958mm,2.53958mm,2.53958mm,2.53958mm">
                    <w:txbxContent>
                      <w:p w14:paraId="460D1FE2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171" o:spid="_x0000_s1194" type="#_x0000_t202" style="position:absolute;left:32194;top:2571;width:1409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" filled="f" stroked="f">
                  <v:textbox inset="2.53958mm,2.53958mm,2.53958mm,2.53958mm">
                    <w:txbxContent>
                      <w:p w14:paraId="3AC8E9A1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172" o:spid="_x0000_s1195" type="#_x0000_t202" style="position:absolute;left:10286;top:10382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" filled="f" stroked="f">
                  <v:textbox inset="2.53958mm,2.53958mm,2.53958mm,2.53958mm">
                    <w:txbxContent>
                      <w:p w14:paraId="473D1897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73" o:spid="_x0000_s1196" type="#_x0000_t202" style="position:absolute;left:10286;top:22097;width:11715;height:3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" filled="f" stroked="f">
                  <v:textbox inset="2.53958mm,2.53958mm,2.53958mm,2.53958mm">
                    <w:txbxContent>
                      <w:p w14:paraId="2F158E79" w14:textId="77777777" w:rsidR="002B52FE" w:rsidRDefault="002B52FE" w:rsidP="002B52FE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00000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79CE71" w14:textId="77777777" w:rsidR="00C55EEA" w:rsidRDefault="002B52FE"/>
    <w:sectPr w:rsidR="00C55EEA" w:rsidSect="00245919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0661B" w14:textId="77777777" w:rsidR="002B52FE" w:rsidRDefault="002B52FE" w:rsidP="00245919">
      <w:pPr>
        <w:spacing w:line="240" w:lineRule="auto"/>
      </w:pPr>
      <w:r>
        <w:separator/>
      </w:r>
    </w:p>
  </w:endnote>
  <w:endnote w:type="continuationSeparator" w:id="0">
    <w:p w14:paraId="0BF7A917" w14:textId="77777777" w:rsidR="002B52FE" w:rsidRDefault="002B52FE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B347D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730175A3" wp14:editId="1A0AD252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1ACC1" w14:textId="77777777" w:rsidR="002B52FE" w:rsidRDefault="002B52FE" w:rsidP="00245919">
      <w:pPr>
        <w:spacing w:line="240" w:lineRule="auto"/>
      </w:pPr>
      <w:r>
        <w:separator/>
      </w:r>
    </w:p>
  </w:footnote>
  <w:footnote w:type="continuationSeparator" w:id="0">
    <w:p w14:paraId="1FD727AA" w14:textId="77777777" w:rsidR="002B52FE" w:rsidRDefault="002B52FE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6226A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3B292308" wp14:editId="3431BBE1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2FE"/>
    <w:rsid w:val="001E4C66"/>
    <w:rsid w:val="00245919"/>
    <w:rsid w:val="002B52FE"/>
    <w:rsid w:val="002D48C3"/>
    <w:rsid w:val="00537ECD"/>
    <w:rsid w:val="006C5DB6"/>
    <w:rsid w:val="008F18C6"/>
    <w:rsid w:val="00BF7384"/>
    <w:rsid w:val="00DC6984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1EA0E3"/>
  <w14:defaultImageDpi w14:val="32767"/>
  <w15:chartTrackingRefBased/>
  <w15:docId w15:val="{07ABD238-4A11-4EFA-96C2-407086F94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B52FE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el\OneDrive\Documents\Custom%20Office%20Templates\MAELC%20Letterhead%20Ma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MAELC Letterhead Master</Template>
  <TotalTime>3</TotalTime>
  <Pages>19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Hueners</dc:creator>
  <cp:keywords/>
  <dc:description/>
  <cp:lastModifiedBy>Janelle Hueners</cp:lastModifiedBy>
  <cp:revision>1</cp:revision>
  <cp:lastPrinted>2019-09-04T17:08:00Z</cp:lastPrinted>
  <dcterms:created xsi:type="dcterms:W3CDTF">2019-11-18T00:24:00Z</dcterms:created>
  <dcterms:modified xsi:type="dcterms:W3CDTF">2019-11-18T00:28:00Z</dcterms:modified>
</cp:coreProperties>
</file>