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A9617" w14:textId="77777777" w:rsidR="00D205E9" w:rsidRPr="00DD4438" w:rsidRDefault="00D205E9" w:rsidP="00D205E9">
      <w:pPr>
        <w:jc w:val="center"/>
        <w:rPr>
          <w:rFonts w:ascii="Trebuchet MS" w:hAnsi="Trebuchet MS" w:cs="Diwan Thuluth"/>
          <w:b/>
          <w:bCs/>
          <w:sz w:val="28"/>
          <w:szCs w:val="28"/>
        </w:rPr>
      </w:pPr>
    </w:p>
    <w:p w14:paraId="6E15081F" w14:textId="77777777" w:rsidR="00D205E9" w:rsidRPr="00DD4438" w:rsidRDefault="00D205E9" w:rsidP="00D205E9">
      <w:pPr>
        <w:jc w:val="center"/>
        <w:rPr>
          <w:rFonts w:ascii="Trebuchet MS" w:hAnsi="Trebuchet MS" w:cs="Diwan Thuluth"/>
          <w:b/>
          <w:bCs/>
          <w:color w:val="3B3838" w:themeColor="background2" w:themeShade="40"/>
          <w:sz w:val="60"/>
          <w:szCs w:val="60"/>
        </w:rPr>
      </w:pPr>
      <w:r w:rsidRPr="00DD4438">
        <w:rPr>
          <w:rFonts w:ascii="Trebuchet MS" w:eastAsia="Calibri" w:hAnsi="Trebuchet MS" w:cs="Calibri"/>
          <w:b/>
          <w:bCs/>
          <w:color w:val="3B3838" w:themeColor="background2" w:themeShade="40"/>
          <w:sz w:val="60"/>
          <w:szCs w:val="60"/>
        </w:rPr>
        <w:t>Dairy</w:t>
      </w:r>
      <w:r w:rsidRPr="00DD4438">
        <w:rPr>
          <w:rFonts w:ascii="Trebuchet MS" w:hAnsi="Trebuchet MS" w:cs="Diwan Thuluth"/>
          <w:b/>
          <w:bCs/>
          <w:color w:val="3B3838" w:themeColor="background2" w:themeShade="40"/>
          <w:sz w:val="60"/>
          <w:szCs w:val="60"/>
        </w:rPr>
        <w:t xml:space="preserve">: </w:t>
      </w:r>
      <w:r w:rsidRPr="00DD4438">
        <w:rPr>
          <w:rFonts w:ascii="Trebuchet MS" w:eastAsia="Calibri" w:hAnsi="Trebuchet MS" w:cs="Calibri"/>
          <w:b/>
          <w:bCs/>
          <w:color w:val="3B3838" w:themeColor="background2" w:themeShade="40"/>
          <w:sz w:val="60"/>
          <w:szCs w:val="60"/>
        </w:rPr>
        <w:t>By</w:t>
      </w:r>
      <w:r w:rsidRPr="00DD4438">
        <w:rPr>
          <w:rFonts w:ascii="Trebuchet MS" w:hAnsi="Trebuchet MS" w:cs="Diwan Thuluth"/>
          <w:b/>
          <w:bCs/>
          <w:color w:val="3B3838" w:themeColor="background2" w:themeShade="40"/>
          <w:sz w:val="60"/>
          <w:szCs w:val="60"/>
        </w:rPr>
        <w:t xml:space="preserve"> </w:t>
      </w:r>
      <w:r w:rsidRPr="00DD4438">
        <w:rPr>
          <w:rFonts w:ascii="Trebuchet MS" w:eastAsia="Calibri" w:hAnsi="Trebuchet MS" w:cs="Calibri"/>
          <w:b/>
          <w:bCs/>
          <w:color w:val="3B3838" w:themeColor="background2" w:themeShade="40"/>
          <w:sz w:val="60"/>
          <w:szCs w:val="60"/>
        </w:rPr>
        <w:t>the</w:t>
      </w:r>
      <w:r w:rsidRPr="00DD4438">
        <w:rPr>
          <w:rFonts w:ascii="Trebuchet MS" w:hAnsi="Trebuchet MS" w:cs="Diwan Thuluth"/>
          <w:b/>
          <w:bCs/>
          <w:color w:val="3B3838" w:themeColor="background2" w:themeShade="40"/>
          <w:sz w:val="60"/>
          <w:szCs w:val="60"/>
        </w:rPr>
        <w:t xml:space="preserve"> </w:t>
      </w:r>
      <w:r w:rsidRPr="00DD4438">
        <w:rPr>
          <w:rFonts w:ascii="Trebuchet MS" w:eastAsia="Calibri" w:hAnsi="Trebuchet MS" w:cs="Calibri"/>
          <w:b/>
          <w:bCs/>
          <w:color w:val="3B3838" w:themeColor="background2" w:themeShade="40"/>
          <w:sz w:val="60"/>
          <w:szCs w:val="60"/>
        </w:rPr>
        <w:t>Numbers</w:t>
      </w:r>
    </w:p>
    <w:p w14:paraId="37E58632" w14:textId="77777777" w:rsidR="00D205E9" w:rsidRPr="00DD4438" w:rsidRDefault="00D205E9" w:rsidP="00D205E9">
      <w:pPr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14:paraId="7B5A0C98" w14:textId="77777777" w:rsidR="00D205E9" w:rsidRPr="00DD4438" w:rsidRDefault="00D205E9" w:rsidP="00D205E9">
      <w:pPr>
        <w:rPr>
          <w:rFonts w:ascii="Trebuchet MS" w:hAnsi="Trebuchet MS" w:cs="Times New Roman"/>
          <w:b/>
          <w:color w:val="404040" w:themeColor="text1" w:themeTint="BF"/>
          <w:sz w:val="24"/>
          <w:szCs w:val="24"/>
        </w:rPr>
      </w:pPr>
      <w:r w:rsidRPr="00DD4438">
        <w:rPr>
          <w:rFonts w:ascii="Trebuchet MS" w:hAnsi="Trebuchet MS" w:cs="Times New Roman"/>
          <w:b/>
          <w:color w:val="404040" w:themeColor="text1" w:themeTint="BF"/>
          <w:sz w:val="24"/>
          <w:szCs w:val="24"/>
        </w:rPr>
        <w:t xml:space="preserve">Directions: </w:t>
      </w:r>
      <w:r w:rsidRPr="00DD4438">
        <w:rPr>
          <w:rFonts w:ascii="Trebuchet MS" w:hAnsi="Trebuchet MS" w:cs="Times New Roman"/>
          <w:color w:val="404040" w:themeColor="text1" w:themeTint="BF"/>
          <w:sz w:val="24"/>
          <w:szCs w:val="24"/>
        </w:rPr>
        <w:t>Cut up the numbers and corresponding descriptions and place in Ziploc bags. Then, have students match up the numbers with the description and use this as the answer key.</w:t>
      </w:r>
    </w:p>
    <w:tbl>
      <w:tblPr>
        <w:tblpPr w:leftFromText="180" w:rightFromText="180" w:vertAnchor="text" w:horzAnchor="page" w:tblpX="902" w:tblpY="412"/>
        <w:tblW w:w="10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2"/>
        <w:gridCol w:w="8915"/>
      </w:tblGrid>
      <w:tr w:rsidR="00DD4438" w:rsidRPr="00DD4438" w14:paraId="4316FD69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13939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bookmarkStart w:id="0" w:name="_GoBack"/>
            <w:bookmarkEnd w:id="0"/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6 to 8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CF6DB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Weeks until weaned (removing milk from diet and transitioning to another diet)</w:t>
            </w:r>
          </w:p>
        </w:tc>
      </w:tr>
      <w:tr w:rsidR="00DD4438" w:rsidRPr="00DD4438" w14:paraId="1C57FA27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746B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0D75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Months until a rumen is fully developed</w:t>
            </w:r>
          </w:p>
        </w:tc>
      </w:tr>
      <w:tr w:rsidR="00DD4438" w:rsidRPr="00DD4438" w14:paraId="2DBBBAA5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469EE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90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BF67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Pounds a calf weighs at birth</w:t>
            </w:r>
          </w:p>
        </w:tc>
      </w:tr>
      <w:tr w:rsidR="00DD4438" w:rsidRPr="00DD4438" w14:paraId="5353B9B6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418E5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12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D192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Months until a calf becomes a yearling</w:t>
            </w:r>
          </w:p>
        </w:tc>
      </w:tr>
      <w:tr w:rsidR="00DD4438" w:rsidRPr="00DD4438" w14:paraId="4D5CDB41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55A1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9 to 11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EB83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Months until a calf reaches puberty</w:t>
            </w:r>
          </w:p>
        </w:tc>
      </w:tr>
      <w:tr w:rsidR="00DD4438" w:rsidRPr="00DD4438" w14:paraId="3894E1FB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1E35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13 to 15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D009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Months at which a yearling is bred</w:t>
            </w:r>
          </w:p>
        </w:tc>
      </w:tr>
      <w:tr w:rsidR="00DD4438" w:rsidRPr="00DD4438" w14:paraId="06AE6895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25A3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24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B4AF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Months until a heifer gives birth</w:t>
            </w:r>
          </w:p>
        </w:tc>
      </w:tr>
      <w:tr w:rsidR="00DD4438" w:rsidRPr="00DD4438" w14:paraId="1C38589A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C8C9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2 to 3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AAC0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The amount of times a cow is milked each day</w:t>
            </w:r>
          </w:p>
        </w:tc>
      </w:tr>
      <w:tr w:rsidR="00DD4438" w:rsidRPr="00DD4438" w14:paraId="67348337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BF0C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75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048E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Average milk production per cow in pounds</w:t>
            </w:r>
          </w:p>
        </w:tc>
      </w:tr>
      <w:tr w:rsidR="00DD4438" w:rsidRPr="00DD4438" w14:paraId="12582D76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C7B2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305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D507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Amount of days that a cow is milking per year</w:t>
            </w:r>
          </w:p>
        </w:tc>
      </w:tr>
      <w:tr w:rsidR="00DD4438" w:rsidRPr="00DD4438" w14:paraId="224CCA5C" w14:textId="77777777" w:rsidTr="00DD4438">
        <w:tc>
          <w:tcPr>
            <w:tcW w:w="1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B905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40-60</w:t>
            </w:r>
          </w:p>
        </w:tc>
        <w:tc>
          <w:tcPr>
            <w:tcW w:w="8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D4A7" w14:textId="77777777" w:rsidR="00DD4438" w:rsidRPr="00DD4438" w:rsidRDefault="00DD4438" w:rsidP="00DD4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</w:pPr>
            <w:r w:rsidRPr="00DD4438">
              <w:rPr>
                <w:rFonts w:ascii="Trebuchet MS" w:hAnsi="Trebuchet MS" w:cs="Times New Roman"/>
                <w:color w:val="262626" w:themeColor="text1" w:themeTint="D9"/>
                <w:sz w:val="24"/>
                <w:szCs w:val="24"/>
              </w:rPr>
              <w:t>Amount of days that a cow is dry (not lactating or milking)</w:t>
            </w:r>
          </w:p>
        </w:tc>
      </w:tr>
    </w:tbl>
    <w:p w14:paraId="48A21AA7" w14:textId="77777777" w:rsidR="00D205E9" w:rsidRPr="00DD4438" w:rsidRDefault="00D205E9" w:rsidP="00D205E9">
      <w:pPr>
        <w:rPr>
          <w:rFonts w:ascii="Trebuchet MS" w:hAnsi="Trebuchet MS" w:cs="Times New Roman"/>
          <w:color w:val="262626" w:themeColor="text1" w:themeTint="D9"/>
          <w:sz w:val="24"/>
          <w:szCs w:val="24"/>
        </w:rPr>
      </w:pPr>
    </w:p>
    <w:p w14:paraId="41AAC55D" w14:textId="77777777" w:rsidR="00C55EEA" w:rsidRPr="00DD4438" w:rsidRDefault="004D033E">
      <w:pPr>
        <w:rPr>
          <w:color w:val="3B3838" w:themeColor="background2" w:themeShade="40"/>
        </w:rPr>
      </w:pPr>
    </w:p>
    <w:sectPr w:rsidR="00C55EEA" w:rsidRPr="00DD4438" w:rsidSect="0024591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B40D9" w14:textId="77777777" w:rsidR="004D033E" w:rsidRDefault="004D033E" w:rsidP="00245919">
      <w:pPr>
        <w:spacing w:line="240" w:lineRule="auto"/>
      </w:pPr>
      <w:r>
        <w:separator/>
      </w:r>
    </w:p>
  </w:endnote>
  <w:endnote w:type="continuationSeparator" w:id="0">
    <w:p w14:paraId="6A354EF7" w14:textId="77777777" w:rsidR="004D033E" w:rsidRDefault="004D033E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iwan Thulut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5DC0C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466DA101" wp14:editId="76C670D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44BE9" w14:textId="77777777" w:rsidR="004D033E" w:rsidRDefault="004D033E" w:rsidP="00245919">
      <w:pPr>
        <w:spacing w:line="240" w:lineRule="auto"/>
      </w:pPr>
      <w:r>
        <w:separator/>
      </w:r>
    </w:p>
  </w:footnote>
  <w:footnote w:type="continuationSeparator" w:id="0">
    <w:p w14:paraId="57C76D3C" w14:textId="77777777" w:rsidR="004D033E" w:rsidRDefault="004D033E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6297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155F68FB" wp14:editId="084B28EC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19"/>
    <w:rsid w:val="000E0B22"/>
    <w:rsid w:val="001E4C66"/>
    <w:rsid w:val="00245919"/>
    <w:rsid w:val="002D48C3"/>
    <w:rsid w:val="004D033E"/>
    <w:rsid w:val="006C5DB6"/>
    <w:rsid w:val="00963AA7"/>
    <w:rsid w:val="00BF7384"/>
    <w:rsid w:val="00D205E9"/>
    <w:rsid w:val="00DC6984"/>
    <w:rsid w:val="00DD4438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5FED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Dairy By the Numbers.dotx</Template>
  <TotalTime>2</TotalTime>
  <Pages>1</Pages>
  <Words>113</Words>
  <Characters>647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E Hueners</cp:lastModifiedBy>
  <cp:revision>2</cp:revision>
  <cp:lastPrinted>2019-09-04T17:08:00Z</cp:lastPrinted>
  <dcterms:created xsi:type="dcterms:W3CDTF">2019-10-02T23:10:00Z</dcterms:created>
  <dcterms:modified xsi:type="dcterms:W3CDTF">2019-10-02T23:10:00Z</dcterms:modified>
</cp:coreProperties>
</file>