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75AD9" w14:textId="12DFE2FA" w:rsidR="00C55EEA" w:rsidRDefault="00A348EE" w:rsidP="00A348EE">
      <w:pPr>
        <w:spacing w:line="240" w:lineRule="auto"/>
        <w:rPr>
          <w:rFonts w:ascii="Trebuchet MS" w:hAnsi="Trebuchet MS" w:cs="Times New Roman"/>
          <w:bCs/>
          <w:sz w:val="44"/>
          <w:szCs w:val="44"/>
        </w:rPr>
      </w:pPr>
    </w:p>
    <w:p w14:paraId="321350CF" w14:textId="2DD2A9F1" w:rsidR="00A348EE" w:rsidRDefault="00A348EE">
      <w:pPr>
        <w:rPr>
          <w:rFonts w:ascii="Trebuchet MS" w:hAnsi="Trebuchet MS" w:cs="Times New Roman"/>
          <w:bCs/>
          <w:sz w:val="44"/>
          <w:szCs w:val="44"/>
        </w:rPr>
      </w:pPr>
      <w:r>
        <w:rPr>
          <w:rFonts w:ascii="Trebuchet MS" w:hAnsi="Trebuchet MS" w:cs="Times New Roman"/>
          <w:bCs/>
          <w:sz w:val="44"/>
          <w:szCs w:val="44"/>
        </w:rPr>
        <w:t>Animal Nutrition</w:t>
      </w:r>
    </w:p>
    <w:p w14:paraId="05CE574C" w14:textId="6BAA0964" w:rsidR="00A348EE" w:rsidRDefault="00A348EE" w:rsidP="00A348EE">
      <w:pPr>
        <w:spacing w:line="360" w:lineRule="auto"/>
        <w:rPr>
          <w:rFonts w:ascii="Trebuchet MS" w:hAnsi="Trebuchet MS" w:cs="Times New Roman"/>
          <w:bCs/>
          <w:sz w:val="32"/>
          <w:szCs w:val="32"/>
        </w:rPr>
      </w:pPr>
      <w:r>
        <w:rPr>
          <w:rFonts w:ascii="Trebuchet MS" w:hAnsi="Trebuchet MS" w:cs="Times New Roman"/>
          <w:bCs/>
          <w:sz w:val="32"/>
          <w:szCs w:val="32"/>
        </w:rPr>
        <w:t>Why Animals Eat:</w:t>
      </w:r>
    </w:p>
    <w:p w14:paraId="75374400" w14:textId="04D49902" w:rsidR="00A348EE" w:rsidRDefault="00A348EE" w:rsidP="00A348EE">
      <w:pPr>
        <w:pStyle w:val="ListParagraph"/>
        <w:numPr>
          <w:ilvl w:val="0"/>
          <w:numId w:val="1"/>
        </w:numPr>
        <w:spacing w:line="480" w:lineRule="auto"/>
        <w:rPr>
          <w:rFonts w:ascii="Trebuchet MS" w:hAnsi="Trebuchet MS" w:cs="Times New Roman"/>
          <w:bCs/>
          <w:sz w:val="32"/>
          <w:szCs w:val="32"/>
        </w:rPr>
      </w:pPr>
      <w:r>
        <w:rPr>
          <w:rFonts w:ascii="Trebuchet MS" w:hAnsi="Trebuchet MS" w:cs="Times New Roman"/>
          <w:bCs/>
          <w:sz w:val="32"/>
          <w:szCs w:val="32"/>
        </w:rPr>
        <w:t xml:space="preserve">  </w:t>
      </w:r>
    </w:p>
    <w:p w14:paraId="6AFE8444" w14:textId="47819B69" w:rsidR="00A348EE" w:rsidRDefault="00A348EE" w:rsidP="00A348EE">
      <w:pPr>
        <w:pStyle w:val="ListParagraph"/>
        <w:numPr>
          <w:ilvl w:val="0"/>
          <w:numId w:val="1"/>
        </w:numPr>
        <w:spacing w:line="480" w:lineRule="auto"/>
        <w:rPr>
          <w:rFonts w:ascii="Trebuchet MS" w:hAnsi="Trebuchet MS" w:cs="Times New Roman"/>
          <w:bCs/>
          <w:sz w:val="32"/>
          <w:szCs w:val="32"/>
        </w:rPr>
      </w:pPr>
      <w:r>
        <w:rPr>
          <w:rFonts w:ascii="Trebuchet MS" w:hAnsi="Trebuchet MS" w:cs="Times New Roman"/>
          <w:bCs/>
          <w:sz w:val="32"/>
          <w:szCs w:val="32"/>
        </w:rPr>
        <w:t xml:space="preserve"> </w:t>
      </w:r>
    </w:p>
    <w:p w14:paraId="5233F7CA" w14:textId="13AF354B" w:rsidR="00A348EE" w:rsidRDefault="00A348EE" w:rsidP="00A348EE">
      <w:pPr>
        <w:pStyle w:val="ListParagraph"/>
        <w:numPr>
          <w:ilvl w:val="0"/>
          <w:numId w:val="1"/>
        </w:numPr>
        <w:spacing w:line="480" w:lineRule="auto"/>
        <w:rPr>
          <w:rFonts w:ascii="Trebuchet MS" w:hAnsi="Trebuchet MS" w:cs="Times New Roman"/>
          <w:bCs/>
          <w:sz w:val="32"/>
          <w:szCs w:val="32"/>
        </w:rPr>
      </w:pPr>
      <w:r>
        <w:rPr>
          <w:rFonts w:ascii="Trebuchet MS" w:hAnsi="Trebuchet MS" w:cs="Times New Roman"/>
          <w:bCs/>
          <w:sz w:val="32"/>
          <w:szCs w:val="32"/>
        </w:rPr>
        <w:t xml:space="preserve"> </w:t>
      </w:r>
    </w:p>
    <w:p w14:paraId="439C376B" w14:textId="5B06CE0C" w:rsidR="00A348EE" w:rsidRPr="00A348EE" w:rsidRDefault="00A348EE" w:rsidP="00A348EE">
      <w:pPr>
        <w:pStyle w:val="ListParagraph"/>
        <w:numPr>
          <w:ilvl w:val="0"/>
          <w:numId w:val="1"/>
        </w:numPr>
        <w:spacing w:line="480" w:lineRule="auto"/>
        <w:rPr>
          <w:rFonts w:ascii="Trebuchet MS" w:hAnsi="Trebuchet MS" w:cs="Times New Roman"/>
          <w:bCs/>
          <w:sz w:val="32"/>
          <w:szCs w:val="32"/>
        </w:rPr>
      </w:pPr>
      <w:r>
        <w:rPr>
          <w:rFonts w:ascii="Trebuchet MS" w:hAnsi="Trebuchet MS" w:cs="Times New Roman"/>
          <w:bCs/>
          <w:sz w:val="32"/>
          <w:szCs w:val="32"/>
        </w:rPr>
        <w:t xml:space="preserve"> </w:t>
      </w:r>
    </w:p>
    <w:p w14:paraId="147E6E95" w14:textId="295882B3" w:rsidR="00A348EE" w:rsidRPr="00A348EE" w:rsidRDefault="00A348EE">
      <w:pPr>
        <w:rPr>
          <w:bCs/>
          <w:sz w:val="32"/>
          <w:szCs w:val="32"/>
        </w:rPr>
      </w:pPr>
      <w:bookmarkStart w:id="0" w:name="_GoBack"/>
      <w:bookmarkEnd w:id="0"/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1E303" wp14:editId="37097B24">
                <wp:simplePos x="0" y="0"/>
                <wp:positionH relativeFrom="margin">
                  <wp:posOffset>0</wp:posOffset>
                </wp:positionH>
                <wp:positionV relativeFrom="paragraph">
                  <wp:posOffset>144780</wp:posOffset>
                </wp:positionV>
                <wp:extent cx="6842760" cy="30480"/>
                <wp:effectExtent l="0" t="0" r="34290" b="2667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760" cy="30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1FF6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4pt" to="538.8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" strokecolor="#747070 [1614]" strokeweight="1.5pt">
                <v:stroke joinstyle="miter"/>
                <w10:wrap anchorx="margin"/>
              </v:lin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576971" wp14:editId="7FB45CDF">
                <wp:simplePos x="0" y="0"/>
                <wp:positionH relativeFrom="column">
                  <wp:posOffset>4724400</wp:posOffset>
                </wp:positionH>
                <wp:positionV relativeFrom="paragraph">
                  <wp:posOffset>2461260</wp:posOffset>
                </wp:positionV>
                <wp:extent cx="830580" cy="311150"/>
                <wp:effectExtent l="0" t="0" r="762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5773" w14:textId="46235B7A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Minerals: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769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pt;margin-top:193.8pt;width:65.4pt;height:2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" stroked="f">
                <v:textbox>
                  <w:txbxContent>
                    <w:p w14:paraId="141F5773" w14:textId="46235B7A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Minerals: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B1EC454" wp14:editId="0DF89C63">
                <wp:simplePos x="0" y="0"/>
                <wp:positionH relativeFrom="column">
                  <wp:posOffset>2598420</wp:posOffset>
                </wp:positionH>
                <wp:positionV relativeFrom="paragraph">
                  <wp:posOffset>2697480</wp:posOffset>
                </wp:positionV>
                <wp:extent cx="678180" cy="311150"/>
                <wp:effectExtent l="0" t="0" r="762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D9420" w14:textId="67D0F0F9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Water</w:t>
                            </w:r>
                            <w:r w:rsidRPr="00A348EE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C454" id="_x0000_s1027" type="#_x0000_t202" style="position:absolute;margin-left:204.6pt;margin-top:212.4pt;width:53.4pt;height:2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" stroked="f">
                <v:textbox>
                  <w:txbxContent>
                    <w:p w14:paraId="10DD9420" w14:textId="67D0F0F9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Water</w:t>
                      </w:r>
                      <w:r w:rsidRPr="00A348EE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FB6429C" wp14:editId="50C6750B">
                <wp:simplePos x="0" y="0"/>
                <wp:positionH relativeFrom="column">
                  <wp:posOffset>1562100</wp:posOffset>
                </wp:positionH>
                <wp:positionV relativeFrom="paragraph">
                  <wp:posOffset>1775460</wp:posOffset>
                </wp:positionV>
                <wp:extent cx="784860" cy="3111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71EC" w14:textId="552D2A40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Protein: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6429C" id="_x0000_s1028" type="#_x0000_t202" style="position:absolute;margin-left:123pt;margin-top:139.8pt;width:61.8pt;height:2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" stroked="f">
                <v:textbox>
                  <w:txbxContent>
                    <w:p w14:paraId="3E2271EC" w14:textId="552D2A40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Protein: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B2C9DA" wp14:editId="26FC2EC3">
                <wp:simplePos x="0" y="0"/>
                <wp:positionH relativeFrom="column">
                  <wp:posOffset>4541520</wp:posOffset>
                </wp:positionH>
                <wp:positionV relativeFrom="paragraph">
                  <wp:posOffset>1257300</wp:posOffset>
                </wp:positionV>
                <wp:extent cx="845820" cy="3111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689A" w14:textId="2A859AA0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Vitamins: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2C9DA" id="_x0000_s1029" type="#_x0000_t202" style="position:absolute;margin-left:357.6pt;margin-top:99pt;width:66.6pt;height:2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" stroked="f">
                <v:textbox>
                  <w:txbxContent>
                    <w:p w14:paraId="080E689A" w14:textId="2A859AA0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Vitamins: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9308E5" wp14:editId="0FD7017E">
                <wp:simplePos x="0" y="0"/>
                <wp:positionH relativeFrom="column">
                  <wp:posOffset>3345180</wp:posOffset>
                </wp:positionH>
                <wp:positionV relativeFrom="paragraph">
                  <wp:posOffset>1379220</wp:posOffset>
                </wp:positionV>
                <wp:extent cx="548640" cy="311150"/>
                <wp:effectExtent l="0" t="0" r="381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D7BC2" w14:textId="6D001FCC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Fats: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08E5" id="_x0000_s1030" type="#_x0000_t202" style="position:absolute;margin-left:263.4pt;margin-top:108.6pt;width:43.2pt;height:2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" stroked="f">
                <v:textbox>
                  <w:txbxContent>
                    <w:p w14:paraId="590D7BC2" w14:textId="6D001FCC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Fats: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B9B6B5" wp14:editId="50BEC4C3">
                <wp:simplePos x="0" y="0"/>
                <wp:positionH relativeFrom="column">
                  <wp:posOffset>1021080</wp:posOffset>
                </wp:positionH>
                <wp:positionV relativeFrom="paragraph">
                  <wp:posOffset>960120</wp:posOffset>
                </wp:positionV>
                <wp:extent cx="1287780" cy="31115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6799E" w14:textId="4B4B9F4A" w:rsidR="00A348EE" w:rsidRPr="00A348EE" w:rsidRDefault="00A348EE" w:rsidP="00A348EE">
                            <w:pPr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348EE">
                              <w:rPr>
                                <w:rFonts w:ascii="Trebuchet MS" w:hAnsi="Trebuchet MS"/>
                                <w:sz w:val="24"/>
                                <w:szCs w:val="24"/>
                                <w:lang w:val="en-US"/>
                              </w:rPr>
                              <w:t>Carbohydrates: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B6B5" id="_x0000_s1031" type="#_x0000_t202" style="position:absolute;margin-left:80.4pt;margin-top:75.6pt;width:101.4pt;height:2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" stroked="f">
                <v:textbox>
                  <w:txbxContent>
                    <w:p w14:paraId="5C86799E" w14:textId="4B4B9F4A" w:rsidR="00A348EE" w:rsidRPr="00A348EE" w:rsidRDefault="00A348EE" w:rsidP="00A348EE">
                      <w:pPr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</w:pPr>
                      <w:r w:rsidRPr="00A348EE">
                        <w:rPr>
                          <w:rFonts w:ascii="Trebuchet MS" w:hAnsi="Trebuchet MS"/>
                          <w:sz w:val="24"/>
                          <w:szCs w:val="24"/>
                          <w:lang w:val="en-US"/>
                        </w:rPr>
                        <w:t>Carbohydrates: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48EE">
        <w:rPr>
          <w:bCs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046E910" wp14:editId="439AE7C4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6690360" cy="4556760"/>
            <wp:effectExtent l="0" t="0" r="0" b="0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66903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8EE" w:rsidRPr="00A348EE" w:rsidSect="00245919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4690C" w14:textId="77777777" w:rsidR="00FB3E36" w:rsidRDefault="00FB3E36" w:rsidP="00245919">
      <w:pPr>
        <w:spacing w:line="240" w:lineRule="auto"/>
      </w:pPr>
      <w:r>
        <w:separator/>
      </w:r>
    </w:p>
  </w:endnote>
  <w:endnote w:type="continuationSeparator" w:id="0">
    <w:p w14:paraId="2EFAB5B8" w14:textId="77777777" w:rsidR="00FB3E36" w:rsidRDefault="00FB3E36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87BAB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5726EAA3" wp14:editId="0B04459C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51CD0" w14:textId="77777777" w:rsidR="00FB3E36" w:rsidRDefault="00FB3E36" w:rsidP="00245919">
      <w:pPr>
        <w:spacing w:line="240" w:lineRule="auto"/>
      </w:pPr>
      <w:r>
        <w:separator/>
      </w:r>
    </w:p>
  </w:footnote>
  <w:footnote w:type="continuationSeparator" w:id="0">
    <w:p w14:paraId="6B10A235" w14:textId="77777777" w:rsidR="00FB3E36" w:rsidRDefault="00FB3E36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ECAC8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0B8F5083" wp14:editId="14107A0C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40BD0"/>
    <w:multiLevelType w:val="hybridMultilevel"/>
    <w:tmpl w:val="C1265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03308C"/>
    <w:rsid w:val="001E4C66"/>
    <w:rsid w:val="00245919"/>
    <w:rsid w:val="002D48C3"/>
    <w:rsid w:val="006C5DB6"/>
    <w:rsid w:val="00A348EE"/>
    <w:rsid w:val="00BF7384"/>
    <w:rsid w:val="00DC6984"/>
    <w:rsid w:val="00EB145F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EC37E6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paragraph" w:styleId="ListParagraph">
    <w:name w:val="List Paragraph"/>
    <w:basedOn w:val="Normal"/>
    <w:uiPriority w:val="34"/>
    <w:qFormat/>
    <w:rsid w:val="00A34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MAELC%20Letterhead%20Master</Template>
  <TotalTime>5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2019-12-18T16:15:00Z</dcterms:created>
  <dcterms:modified xsi:type="dcterms:W3CDTF">2019-12-18T16:15:00Z</dcterms:modified>
</cp:coreProperties>
</file>